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5E394" w14:textId="7883EC74" w:rsidR="00A82319" w:rsidRDefault="000D6C39" w:rsidP="000D6C39">
      <w:pPr>
        <w:pStyle w:val="Title"/>
        <w:jc w:val="center"/>
      </w:pPr>
      <w:r>
        <w:t>The XP REPORT</w:t>
      </w:r>
    </w:p>
    <w:p w14:paraId="277866C7" w14:textId="3CEFB06E" w:rsidR="00790B38" w:rsidRDefault="0090758B" w:rsidP="00637A6D">
      <w:pPr>
        <w:pStyle w:val="Subtitle"/>
        <w:ind w:left="720" w:firstLine="7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582DAB" wp14:editId="21E208AE">
                <wp:simplePos x="0" y="0"/>
                <wp:positionH relativeFrom="column">
                  <wp:posOffset>2552700</wp:posOffset>
                </wp:positionH>
                <wp:positionV relativeFrom="paragraph">
                  <wp:posOffset>3234690</wp:posOffset>
                </wp:positionV>
                <wp:extent cx="4438650" cy="5753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6435D" w14:textId="26FB6D52" w:rsidR="00F9187C" w:rsidRDefault="008E22F1">
                            <w:r w:rsidRPr="008E22F1">
                              <w:rPr>
                                <w:b/>
                              </w:rPr>
                              <w:t>Special Thanks</w:t>
                            </w:r>
                            <w:r>
                              <w:t xml:space="preserve"> to those of you who helped support Camp Sundown this year</w:t>
                            </w:r>
                            <w:r w:rsidR="0010793A">
                              <w:t>. It has been a challenging year for fundraising</w:t>
                            </w:r>
                            <w:r w:rsidR="004E5790">
                              <w:t xml:space="preserve">, but we were able to host our annual golf tournament and Ball </w:t>
                            </w:r>
                            <w:r w:rsidR="005868FE">
                              <w:t>D</w:t>
                            </w:r>
                            <w:r w:rsidR="004E5790">
                              <w:t xml:space="preserve">rop, thanks to Churchtown Fire Company, The Copake Country Club, Frank </w:t>
                            </w:r>
                            <w:proofErr w:type="spellStart"/>
                            <w:r w:rsidR="004E5790">
                              <w:t>Zacarolli</w:t>
                            </w:r>
                            <w:proofErr w:type="spellEnd"/>
                            <w:r w:rsidR="004E5790">
                              <w:t xml:space="preserve"> and Bob </w:t>
                            </w:r>
                            <w:proofErr w:type="spellStart"/>
                            <w:r w:rsidR="005868FE">
                              <w:t>Preusser</w:t>
                            </w:r>
                            <w:proofErr w:type="spellEnd"/>
                            <w:r w:rsidR="005868FE">
                              <w:t>.</w:t>
                            </w:r>
                            <w:r w:rsidR="0010793A">
                              <w:t xml:space="preserve"> We appreciate your </w:t>
                            </w:r>
                            <w:r w:rsidR="004E5790">
                              <w:t>support</w:t>
                            </w:r>
                            <w:r w:rsidR="0010793A">
                              <w:t xml:space="preserve"> If you have not donated yet and want to, please visit www.xps.org</w:t>
                            </w:r>
                            <w:r>
                              <w:t xml:space="preserve"> </w:t>
                            </w:r>
                            <w:r w:rsidR="0010793A">
                              <w:t xml:space="preserve"> </w:t>
                            </w:r>
                            <w:r w:rsidR="004E5790">
                              <w:t xml:space="preserve"> </w:t>
                            </w:r>
                            <w:r w:rsidR="0010793A">
                              <w:t>A special GoFundMe page is linked there for convenience.</w:t>
                            </w:r>
                          </w:p>
                          <w:p w14:paraId="169D9CA3" w14:textId="48C1CC5F" w:rsidR="0090758B" w:rsidRDefault="0090758B">
                            <w:r>
                              <w:t>Thank you to the Moy family for being the major sponsor of Camp Sundown in product and monetary support.</w:t>
                            </w:r>
                            <w:r w:rsidR="006A1EA4">
                              <w:t xml:space="preserve"> Thanks also to our longest running family and friends as well as “new-comers</w:t>
                            </w:r>
                            <w:r w:rsidR="000374F5">
                              <w:t xml:space="preserve"> for their continued support.</w:t>
                            </w:r>
                          </w:p>
                          <w:p w14:paraId="25BF391F" w14:textId="71E893E6" w:rsidR="008E22F1" w:rsidRPr="00637A6D" w:rsidRDefault="008E22F1">
                            <w:pPr>
                              <w:rPr>
                                <w:b/>
                              </w:rPr>
                            </w:pPr>
                            <w:r w:rsidRPr="00637A6D">
                              <w:rPr>
                                <w:b/>
                              </w:rPr>
                              <w:t>Keeping the Spirit</w:t>
                            </w:r>
                          </w:p>
                          <w:p w14:paraId="33FF2D95" w14:textId="7F263BAB" w:rsidR="008E22F1" w:rsidRDefault="004E5790">
                            <w:r>
                              <w:t>Watch your email for a special virtual campfire with Zach before year end, a memories</w:t>
                            </w:r>
                            <w:r w:rsidR="00D27443">
                              <w:t xml:space="preserve"> post</w:t>
                            </w:r>
                            <w:r>
                              <w:t xml:space="preserve"> (a photo continuum) and a posting of Camp Sundown 2022 registration information early January. </w:t>
                            </w:r>
                          </w:p>
                          <w:p w14:paraId="7D5FA02F" w14:textId="5B22CD23" w:rsidR="00A35078" w:rsidRDefault="00A35078" w:rsidP="00A35078">
                            <w:pPr>
                              <w:spacing w:line="240" w:lineRule="auto"/>
                            </w:pPr>
                            <w:r>
                              <w:t xml:space="preserve">Watch the website at </w:t>
                            </w:r>
                            <w:hyperlink r:id="rId9" w:history="1">
                              <w:r w:rsidRPr="006335D3">
                                <w:rPr>
                                  <w:rStyle w:val="Hyperlink"/>
                                </w:rPr>
                                <w:t>www.xps.org</w:t>
                              </w:r>
                            </w:hyperlink>
                            <w:r>
                              <w:t xml:space="preserve"> for more details.</w:t>
                            </w:r>
                          </w:p>
                          <w:p w14:paraId="7A23AACC" w14:textId="77A63948" w:rsidR="00637A6D" w:rsidRDefault="00637A6D" w:rsidP="00A35078">
                            <w:pPr>
                              <w:spacing w:line="240" w:lineRule="auto"/>
                            </w:pPr>
                            <w:r w:rsidRPr="00637A6D">
                              <w:rPr>
                                <w:b/>
                              </w:rPr>
                              <w:t>Stay connected</w:t>
                            </w:r>
                            <w:r>
                              <w:t xml:space="preserve"> at Friends and Family Camp Sundown on Facebook!</w:t>
                            </w:r>
                          </w:p>
                          <w:p w14:paraId="455C4E78" w14:textId="03788DD8" w:rsidR="008E22F1" w:rsidRPr="0090758B" w:rsidRDefault="009075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58B">
                              <w:rPr>
                                <w:b/>
                                <w:bCs/>
                              </w:rPr>
                              <w:t>Stars Above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451128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451128">
                              <w:t xml:space="preserve">We say farewell to two special people at Camp Sundown who gave generously from their hearts since our founding in the late 1990’s. To the families of </w:t>
                            </w:r>
                            <w:r w:rsidR="00451128" w:rsidRPr="00451128">
                              <w:t xml:space="preserve">Lucia </w:t>
                            </w:r>
                            <w:proofErr w:type="spellStart"/>
                            <w:r w:rsidR="00451128" w:rsidRPr="00451128">
                              <w:t>Crescenzo</w:t>
                            </w:r>
                            <w:proofErr w:type="spellEnd"/>
                            <w:r w:rsidR="00451128" w:rsidRPr="00451128">
                              <w:t xml:space="preserve"> and Robert Kuester: Our thoughts and prayers are with you.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82DA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1pt;margin-top:254.7pt;width:349.5pt;height:453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" fillcolor="white [3201]" stroked="f" strokeweight=".5pt">
                <v:textbox>
                  <w:txbxContent>
                    <w:p w14:paraId="3F56435D" w14:textId="26FB6D52" w:rsidR="00F9187C" w:rsidRDefault="008E22F1">
                      <w:r w:rsidRPr="008E22F1">
                        <w:rPr>
                          <w:b/>
                        </w:rPr>
                        <w:t>Special Thanks</w:t>
                      </w:r>
                      <w:r>
                        <w:t xml:space="preserve"> to those of you who helped support Camp Sundown this year</w:t>
                      </w:r>
                      <w:r w:rsidR="0010793A">
                        <w:t>. It has been a challenging year for fundraising</w:t>
                      </w:r>
                      <w:r w:rsidR="004E5790">
                        <w:t xml:space="preserve">, but we were able to host our annual golf tournament and Ball </w:t>
                      </w:r>
                      <w:r w:rsidR="005868FE">
                        <w:t>D</w:t>
                      </w:r>
                      <w:r w:rsidR="004E5790">
                        <w:t xml:space="preserve">rop, thanks to Churchtown Fire Company, The Copake Country Club, Frank </w:t>
                      </w:r>
                      <w:proofErr w:type="spellStart"/>
                      <w:r w:rsidR="004E5790">
                        <w:t>Zacarolli</w:t>
                      </w:r>
                      <w:proofErr w:type="spellEnd"/>
                      <w:r w:rsidR="004E5790">
                        <w:t xml:space="preserve"> and Bob </w:t>
                      </w:r>
                      <w:proofErr w:type="spellStart"/>
                      <w:r w:rsidR="005868FE">
                        <w:t>Preusser</w:t>
                      </w:r>
                      <w:proofErr w:type="spellEnd"/>
                      <w:r w:rsidR="005868FE">
                        <w:t>.</w:t>
                      </w:r>
                      <w:r w:rsidR="0010793A">
                        <w:t xml:space="preserve"> We appreciate your </w:t>
                      </w:r>
                      <w:r w:rsidR="004E5790">
                        <w:t>support</w:t>
                      </w:r>
                      <w:r w:rsidR="0010793A">
                        <w:t xml:space="preserve"> If you have not donated yet and want to, please visit www.xps.org</w:t>
                      </w:r>
                      <w:r>
                        <w:t xml:space="preserve"> </w:t>
                      </w:r>
                      <w:r w:rsidR="0010793A">
                        <w:t xml:space="preserve"> </w:t>
                      </w:r>
                      <w:r w:rsidR="004E5790">
                        <w:t xml:space="preserve"> </w:t>
                      </w:r>
                      <w:r w:rsidR="0010793A">
                        <w:t>A special GoFundMe page is linked there for convenience.</w:t>
                      </w:r>
                    </w:p>
                    <w:p w14:paraId="169D9CA3" w14:textId="48C1CC5F" w:rsidR="0090758B" w:rsidRDefault="0090758B">
                      <w:r>
                        <w:t>Thank you to the Moy family for being the major sponsor of Camp Sundown in product and monetary support.</w:t>
                      </w:r>
                      <w:r w:rsidR="006A1EA4">
                        <w:t xml:space="preserve"> Thanks also to our longest running family and friends as well as “new-comers</w:t>
                      </w:r>
                      <w:r w:rsidR="000374F5">
                        <w:t xml:space="preserve"> for their continued support.</w:t>
                      </w:r>
                    </w:p>
                    <w:p w14:paraId="25BF391F" w14:textId="71E893E6" w:rsidR="008E22F1" w:rsidRPr="00637A6D" w:rsidRDefault="008E22F1">
                      <w:pPr>
                        <w:rPr>
                          <w:b/>
                        </w:rPr>
                      </w:pPr>
                      <w:r w:rsidRPr="00637A6D">
                        <w:rPr>
                          <w:b/>
                        </w:rPr>
                        <w:t>Keeping the Spirit</w:t>
                      </w:r>
                    </w:p>
                    <w:p w14:paraId="33FF2D95" w14:textId="7F263BAB" w:rsidR="008E22F1" w:rsidRDefault="004E5790">
                      <w:r>
                        <w:t>Watch your email for a special virtual campfire with Zach before year end, a memories</w:t>
                      </w:r>
                      <w:r w:rsidR="00D27443">
                        <w:t xml:space="preserve"> post</w:t>
                      </w:r>
                      <w:r>
                        <w:t xml:space="preserve"> (a photo continuum) and a posting of Camp Sundown 2022 registration information early January. </w:t>
                      </w:r>
                    </w:p>
                    <w:p w14:paraId="7D5FA02F" w14:textId="5B22CD23" w:rsidR="00A35078" w:rsidRDefault="00A35078" w:rsidP="00A35078">
                      <w:pPr>
                        <w:spacing w:line="240" w:lineRule="auto"/>
                      </w:pPr>
                      <w:r>
                        <w:t xml:space="preserve">Watch the website at </w:t>
                      </w:r>
                      <w:hyperlink r:id="rId10" w:history="1">
                        <w:r w:rsidRPr="006335D3">
                          <w:rPr>
                            <w:rStyle w:val="Hyperlink"/>
                          </w:rPr>
                          <w:t>www.xps.org</w:t>
                        </w:r>
                      </w:hyperlink>
                      <w:r>
                        <w:t xml:space="preserve"> for more details.</w:t>
                      </w:r>
                    </w:p>
                    <w:p w14:paraId="7A23AACC" w14:textId="77A63948" w:rsidR="00637A6D" w:rsidRDefault="00637A6D" w:rsidP="00A35078">
                      <w:pPr>
                        <w:spacing w:line="240" w:lineRule="auto"/>
                      </w:pPr>
                      <w:r w:rsidRPr="00637A6D">
                        <w:rPr>
                          <w:b/>
                        </w:rPr>
                        <w:t>Stay connected</w:t>
                      </w:r>
                      <w:r>
                        <w:t xml:space="preserve"> at Friends and Family Camp Sundown on Facebook!</w:t>
                      </w:r>
                    </w:p>
                    <w:p w14:paraId="455C4E78" w14:textId="03788DD8" w:rsidR="008E22F1" w:rsidRPr="0090758B" w:rsidRDefault="0090758B">
                      <w:pPr>
                        <w:rPr>
                          <w:b/>
                          <w:bCs/>
                        </w:rPr>
                      </w:pPr>
                      <w:r w:rsidRPr="0090758B">
                        <w:rPr>
                          <w:b/>
                          <w:bCs/>
                        </w:rPr>
                        <w:t>Stars Above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="00451128">
                        <w:rPr>
                          <w:b/>
                          <w:bCs/>
                        </w:rPr>
                        <w:t xml:space="preserve">   </w:t>
                      </w:r>
                      <w:r w:rsidRPr="00451128">
                        <w:t xml:space="preserve">We say farewell to two special people at Camp Sundown who gave generously from their hearts since our founding in the late 1990’s. To the families of </w:t>
                      </w:r>
                      <w:r w:rsidR="00451128" w:rsidRPr="00451128">
                        <w:t xml:space="preserve">Lucia </w:t>
                      </w:r>
                      <w:proofErr w:type="spellStart"/>
                      <w:r w:rsidR="00451128" w:rsidRPr="00451128">
                        <w:t>Crescenzo</w:t>
                      </w:r>
                      <w:proofErr w:type="spellEnd"/>
                      <w:r w:rsidR="00451128" w:rsidRPr="00451128">
                        <w:t xml:space="preserve"> and Robert Kuester: Our thoughts and prayers are with you.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27443">
        <w:rPr>
          <w:b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3058A7" wp14:editId="6A069F89">
                <wp:simplePos x="0" y="0"/>
                <wp:positionH relativeFrom="column">
                  <wp:posOffset>-142875</wp:posOffset>
                </wp:positionH>
                <wp:positionV relativeFrom="paragraph">
                  <wp:posOffset>318135</wp:posOffset>
                </wp:positionV>
                <wp:extent cx="2581275" cy="78105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781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06C16" w14:textId="24E3B062" w:rsidR="00F9187C" w:rsidRPr="00C915F8" w:rsidRDefault="000A207C">
                            <w:pPr>
                              <w:rPr>
                                <w:rFonts w:ascii="Brush Script Std" w:hAnsi="Brush Script St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15F8">
                              <w:rPr>
                                <w:rFonts w:ascii="Brush Script Std" w:hAnsi="Brush Script Std"/>
                                <w:color w:val="FF0000"/>
                                <w:sz w:val="32"/>
                                <w:szCs w:val="32"/>
                              </w:rPr>
                              <w:t>Happy Holidays!</w:t>
                            </w:r>
                          </w:p>
                          <w:p w14:paraId="7DCF5B3C" w14:textId="48C8EDBF" w:rsidR="00637A6D" w:rsidRDefault="00637A6D">
                            <w:r>
                              <w:t>Dear friends,</w:t>
                            </w:r>
                          </w:p>
                          <w:p w14:paraId="5F55A39C" w14:textId="0433B901" w:rsidR="009D4C7D" w:rsidRDefault="009D4C7D">
                            <w:r>
                              <w:t>Happy 2</w:t>
                            </w:r>
                            <w:r w:rsidR="004E5790">
                              <w:t>6</w:t>
                            </w:r>
                            <w:r w:rsidRPr="009D4C7D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Anniversary Camp Sundown! </w:t>
                            </w:r>
                          </w:p>
                          <w:p w14:paraId="16EC10E6" w14:textId="755A3E03" w:rsidR="00637A6D" w:rsidRDefault="004E5790">
                            <w:r>
                              <w:t>For the second year in a row, we have missed you and hope you are ready for the coming summer to finally get together</w:t>
                            </w:r>
                          </w:p>
                          <w:p w14:paraId="79510405" w14:textId="3260AB0A" w:rsidR="00637A6D" w:rsidRDefault="005D76D6">
                            <w:r>
                              <w:t>W</w:t>
                            </w:r>
                            <w:r w:rsidR="00637A6D">
                              <w:t xml:space="preserve">e all missed Camp Sundown this year, we know it is better that loss than one of sickness or worse through a super-spreader event taken back to your homes all over this country and beyond.  We missed you so that we may see you next year.  </w:t>
                            </w:r>
                          </w:p>
                          <w:p w14:paraId="3414240F" w14:textId="77777777" w:rsidR="00637A6D" w:rsidRDefault="00637A6D">
                            <w:r>
                              <w:t xml:space="preserve">The Camp building is a very lonely place without you here. But we opened it, cleaned it, </w:t>
                            </w:r>
                            <w:proofErr w:type="gramStart"/>
                            <w:r>
                              <w:t>opened</w:t>
                            </w:r>
                            <w:proofErr w:type="gramEnd"/>
                            <w:r>
                              <w:t xml:space="preserve"> and cleaned the pools, maintained lawns and repairs and closed it all back up again.  </w:t>
                            </w:r>
                          </w:p>
                          <w:p w14:paraId="03B83130" w14:textId="581C7B1F" w:rsidR="00362FD2" w:rsidRDefault="009D4C7D">
                            <w:r>
                              <w:t>And</w:t>
                            </w:r>
                            <w:r w:rsidR="00362FD2">
                              <w:t xml:space="preserve"> we are ready for next year. When vaccines are available for everyone to be safe, Camp Sundown will reopen.</w:t>
                            </w:r>
                            <w:r>
                              <w:t xml:space="preserve"> </w:t>
                            </w:r>
                            <w:r w:rsidR="00362FD2">
                              <w:t xml:space="preserve"> In the meantime, stay safe and well.</w:t>
                            </w:r>
                            <w:r>
                              <w:t xml:space="preserve"> </w:t>
                            </w:r>
                            <w:r w:rsidR="00362FD2">
                              <w:t xml:space="preserve"> Wear masks, wash your hands, stay socially distanced and keep your spirits up.</w:t>
                            </w:r>
                            <w:r>
                              <w:t xml:space="preserve"> </w:t>
                            </w:r>
                            <w:r w:rsidR="00362FD2">
                              <w:t xml:space="preserve"> Take care of each other and yourselves and we will gather again when it is safe to do so.</w:t>
                            </w:r>
                          </w:p>
                          <w:p w14:paraId="4C43BAD4" w14:textId="77777777" w:rsidR="00362FD2" w:rsidRDefault="00362FD2">
                            <w:r>
                              <w:t>Missing you lots!</w:t>
                            </w:r>
                          </w:p>
                          <w:p w14:paraId="5D63404A" w14:textId="660786C0" w:rsidR="00362FD2" w:rsidRDefault="00362FD2">
                            <w:r>
                              <w:t>Sincerely,</w:t>
                            </w:r>
                          </w:p>
                          <w:p w14:paraId="60916FE3" w14:textId="08D52C2C" w:rsidR="000A207C" w:rsidRDefault="000A207C">
                            <w:r>
                              <w:t>Dan and Caren Mahar and your Camp Sundown family</w:t>
                            </w:r>
                          </w:p>
                          <w:p w14:paraId="43A63897" w14:textId="77777777" w:rsidR="00362FD2" w:rsidRDefault="00362F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58A7" id="Text Box 4" o:spid="_x0000_s1027" type="#_x0000_t202" style="position:absolute;left:0;text-align:left;margin-left:-11.25pt;margin-top:25.05pt;width:203.25pt;height:6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" fillcolor="white [3201]" strokecolor="black [3213]" strokeweight=".5pt">
                <v:textbox>
                  <w:txbxContent>
                    <w:p w14:paraId="53D06C16" w14:textId="24E3B062" w:rsidR="00F9187C" w:rsidRPr="00C915F8" w:rsidRDefault="000A207C">
                      <w:pPr>
                        <w:rPr>
                          <w:rFonts w:ascii="Brush Script Std" w:hAnsi="Brush Script Std"/>
                          <w:color w:val="FF0000"/>
                          <w:sz w:val="32"/>
                          <w:szCs w:val="32"/>
                        </w:rPr>
                      </w:pPr>
                      <w:r w:rsidRPr="00C915F8">
                        <w:rPr>
                          <w:rFonts w:ascii="Brush Script Std" w:hAnsi="Brush Script Std"/>
                          <w:color w:val="FF0000"/>
                          <w:sz w:val="32"/>
                          <w:szCs w:val="32"/>
                        </w:rPr>
                        <w:t>Happy Holidays!</w:t>
                      </w:r>
                    </w:p>
                    <w:p w14:paraId="7DCF5B3C" w14:textId="48C8EDBF" w:rsidR="00637A6D" w:rsidRDefault="00637A6D">
                      <w:r>
                        <w:t>Dear friends,</w:t>
                      </w:r>
                    </w:p>
                    <w:p w14:paraId="5F55A39C" w14:textId="0433B901" w:rsidR="009D4C7D" w:rsidRDefault="009D4C7D">
                      <w:r>
                        <w:t>Happy 2</w:t>
                      </w:r>
                      <w:r w:rsidR="004E5790">
                        <w:t>6</w:t>
                      </w:r>
                      <w:r w:rsidRPr="009D4C7D">
                        <w:rPr>
                          <w:vertAlign w:val="superscript"/>
                        </w:rPr>
                        <w:t>th</w:t>
                      </w:r>
                      <w:r>
                        <w:t xml:space="preserve"> Anniversary Camp Sundown! </w:t>
                      </w:r>
                    </w:p>
                    <w:p w14:paraId="16EC10E6" w14:textId="755A3E03" w:rsidR="00637A6D" w:rsidRDefault="004E5790">
                      <w:r>
                        <w:t>For the second year in a row, we have missed you and hope you are ready for the coming summer to finally get together</w:t>
                      </w:r>
                    </w:p>
                    <w:p w14:paraId="79510405" w14:textId="3260AB0A" w:rsidR="00637A6D" w:rsidRDefault="005D76D6">
                      <w:r>
                        <w:t>W</w:t>
                      </w:r>
                      <w:r w:rsidR="00637A6D">
                        <w:t xml:space="preserve">e all missed Camp Sundown this year, we know it is better that loss than one of sickness or worse through a super-spreader event taken back to your homes all over this country and beyond.  We missed you so that we may see you next year.  </w:t>
                      </w:r>
                    </w:p>
                    <w:p w14:paraId="3414240F" w14:textId="77777777" w:rsidR="00637A6D" w:rsidRDefault="00637A6D">
                      <w:r>
                        <w:t xml:space="preserve">The Camp building is a very lonely place without you here. But we opened it, cleaned it, </w:t>
                      </w:r>
                      <w:proofErr w:type="gramStart"/>
                      <w:r>
                        <w:t>opened</w:t>
                      </w:r>
                      <w:proofErr w:type="gramEnd"/>
                      <w:r>
                        <w:t xml:space="preserve"> and cleaned the pools, maintained lawns and repairs and closed it all back up again.  </w:t>
                      </w:r>
                    </w:p>
                    <w:p w14:paraId="03B83130" w14:textId="581C7B1F" w:rsidR="00362FD2" w:rsidRDefault="009D4C7D">
                      <w:r>
                        <w:t>And</w:t>
                      </w:r>
                      <w:r w:rsidR="00362FD2">
                        <w:t xml:space="preserve"> we are ready for next year. When vaccines are available for everyone to be safe, Camp Sundown will reopen.</w:t>
                      </w:r>
                      <w:r>
                        <w:t xml:space="preserve"> </w:t>
                      </w:r>
                      <w:r w:rsidR="00362FD2">
                        <w:t xml:space="preserve"> In the meantime, stay safe and well.</w:t>
                      </w:r>
                      <w:r>
                        <w:t xml:space="preserve"> </w:t>
                      </w:r>
                      <w:r w:rsidR="00362FD2">
                        <w:t xml:space="preserve"> Wear masks, wash your hands, stay socially distanced and keep your spirits up.</w:t>
                      </w:r>
                      <w:r>
                        <w:t xml:space="preserve"> </w:t>
                      </w:r>
                      <w:r w:rsidR="00362FD2">
                        <w:t xml:space="preserve"> Take care of each other and yourselves and we will gather again when it is safe to do so.</w:t>
                      </w:r>
                    </w:p>
                    <w:p w14:paraId="4C43BAD4" w14:textId="77777777" w:rsidR="00362FD2" w:rsidRDefault="00362FD2">
                      <w:r>
                        <w:t>Missing you lots!</w:t>
                      </w:r>
                    </w:p>
                    <w:p w14:paraId="5D63404A" w14:textId="660786C0" w:rsidR="00362FD2" w:rsidRDefault="00362FD2">
                      <w:r>
                        <w:t>Sincerely,</w:t>
                      </w:r>
                    </w:p>
                    <w:p w14:paraId="60916FE3" w14:textId="08D52C2C" w:rsidR="000A207C" w:rsidRDefault="000A207C">
                      <w:r>
                        <w:t>Dan and Caren Mahar and your Camp Sundown family</w:t>
                      </w:r>
                    </w:p>
                    <w:p w14:paraId="43A63897" w14:textId="77777777" w:rsidR="00362FD2" w:rsidRDefault="00362FD2"/>
                  </w:txbxContent>
                </v:textbox>
              </v:shape>
            </w:pict>
          </mc:Fallback>
        </mc:AlternateContent>
      </w:r>
      <w:r w:rsidR="006936C3" w:rsidRPr="001F42B5">
        <w:rPr>
          <w:b/>
          <w:noProof/>
          <w:color w:val="FF0000"/>
          <w:lang w:eastAsia="zh-CN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1F5CB35E" wp14:editId="4C8C5F8C">
                <wp:simplePos x="0" y="0"/>
                <wp:positionH relativeFrom="margin">
                  <wp:posOffset>-314325</wp:posOffset>
                </wp:positionH>
                <wp:positionV relativeFrom="paragraph">
                  <wp:posOffset>3194685</wp:posOffset>
                </wp:positionV>
                <wp:extent cx="2876550" cy="5791200"/>
                <wp:effectExtent l="0" t="0" r="0" b="0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7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D1A5" w14:textId="77777777" w:rsidR="00A82319" w:rsidRDefault="00A82319" w:rsidP="00D02E5F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CB35E" id="Text Box 1" o:spid="_x0000_s1028" type="#_x0000_t202" alt="Text box sidebar" style="position:absolute;left:0;text-align:left;margin-left:-24.75pt;margin-top:251.55pt;width:226.5pt;height:456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" o:allowoverlap="f" filled="f" stroked="f" strokeweight=".5pt">
                <v:textbox inset="0,0,0,0">
                  <w:txbxContent>
                    <w:p w14:paraId="5731D1A5" w14:textId="77777777" w:rsidR="00A82319" w:rsidRDefault="00A82319" w:rsidP="00D02E5F">
                      <w:pPr>
                        <w:pStyle w:val="Caption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187C">
        <w:rPr>
          <w:b/>
          <w:color w:val="FF0000"/>
        </w:rPr>
        <w:t xml:space="preserve">                                              </w:t>
      </w:r>
      <w:r w:rsidR="00DA24BB" w:rsidRPr="001F42B5">
        <w:rPr>
          <w:b/>
          <w:color w:val="FF0000"/>
        </w:rPr>
        <w:t xml:space="preserve">Winter </w:t>
      </w:r>
      <w:r w:rsidR="004E5790">
        <w:rPr>
          <w:b/>
          <w:color w:val="FF0000"/>
        </w:rPr>
        <w:t>2021</w:t>
      </w:r>
      <w:r w:rsidR="00F9187C">
        <w:rPr>
          <w:noProof/>
          <w:lang w:eastAsia="zh-CN"/>
        </w:rPr>
        <w:drawing>
          <wp:inline distT="0" distB="0" distL="0" distR="0" wp14:anchorId="0F8203CD" wp14:editId="0594E8D3">
            <wp:extent cx="3504904" cy="2838973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04" cy="28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BB1B" w14:textId="2F57233D" w:rsidR="00FD509A" w:rsidRDefault="00790B38" w:rsidP="00790B38">
      <w:pPr>
        <w:pStyle w:val="Subtitle"/>
      </w:pPr>
      <w:r>
        <w:t xml:space="preserve">           </w:t>
      </w:r>
    </w:p>
    <w:p w14:paraId="4A15DA58" w14:textId="4D75D8B5" w:rsidR="003318B0" w:rsidRDefault="003318B0" w:rsidP="007D2A7F"/>
    <w:p w14:paraId="43662C26" w14:textId="60B49130" w:rsidR="00F05D70" w:rsidRDefault="004712B4" w:rsidP="007D2A7F">
      <w:r>
        <w:t xml:space="preserve">    </w:t>
      </w:r>
      <w:r w:rsidR="00C855BB">
        <w:t xml:space="preserve">                                            </w:t>
      </w:r>
      <w:r w:rsidR="00F05D70">
        <w:t xml:space="preserve">           </w:t>
      </w:r>
    </w:p>
    <w:p w14:paraId="41B880E6" w14:textId="0692E1E9" w:rsidR="00615D90" w:rsidRDefault="00BC1759" w:rsidP="00F9187C">
      <w:r>
        <w:t xml:space="preserve"> </w:t>
      </w:r>
    </w:p>
    <w:p w14:paraId="5E35E240" w14:textId="376448F2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5435A444" w14:textId="33D5272C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28EB9793" w14:textId="15ACBD11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7122B831" w14:textId="1ABCBD1F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5C012F2D" w14:textId="2F614E7F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347BC975" w14:textId="5563B1A6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0BEC6DDD" w14:textId="27E1EDEC" w:rsidR="00F9187C" w:rsidRDefault="00F9187C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</w:p>
    <w:p w14:paraId="083F8165" w14:textId="21714E41" w:rsidR="00F9187C" w:rsidRDefault="000374F5" w:rsidP="003318B0">
      <w:pPr>
        <w:jc w:val="center"/>
        <w:rPr>
          <w:rFonts w:ascii="Arial" w:hAnsi="Arial" w:cs="Arial"/>
          <w:b/>
          <w:color w:val="391A0B" w:themeColor="text2"/>
          <w:sz w:val="24"/>
          <w:szCs w:val="24"/>
        </w:rPr>
      </w:pPr>
      <w:r>
        <w:rPr>
          <w:rFonts w:ascii="Arial" w:hAnsi="Arial" w:cs="Arial"/>
          <w:b/>
          <w:noProof/>
          <w:color w:val="391A0B" w:themeColor="text2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1195C41F" wp14:editId="18F3D60F">
            <wp:simplePos x="0" y="0"/>
            <wp:positionH relativeFrom="column">
              <wp:posOffset>-3196590</wp:posOffset>
            </wp:positionH>
            <wp:positionV relativeFrom="paragraph">
              <wp:posOffset>208915</wp:posOffset>
            </wp:positionV>
            <wp:extent cx="7734300" cy="966470"/>
            <wp:effectExtent l="0" t="0" r="0" b="5080"/>
            <wp:wrapNone/>
            <wp:docPr id="11" name="Picture 11" descr="A picture containing frui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ruit, tre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41F6" w14:textId="00B1E3EC" w:rsidR="00637A6D" w:rsidRPr="00103B51" w:rsidRDefault="00362FD2" w:rsidP="00637A6D">
      <w:pPr>
        <w:ind w:left="7920" w:firstLine="720"/>
        <w:rPr>
          <w:rFonts w:ascii="Arial" w:hAnsi="Arial" w:cs="Arial"/>
          <w:b/>
          <w:color w:val="391A0B" w:themeColor="text2"/>
          <w:sz w:val="24"/>
          <w:szCs w:val="24"/>
        </w:rPr>
      </w:pPr>
      <w:r>
        <w:rPr>
          <w:rFonts w:ascii="Arial" w:hAnsi="Arial" w:cs="Arial"/>
          <w:b/>
          <w:noProof/>
          <w:color w:val="391A0B" w:themeColor="text2"/>
          <w:sz w:val="24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EC39F" wp14:editId="039B30B0">
                <wp:simplePos x="0" y="0"/>
                <wp:positionH relativeFrom="column">
                  <wp:posOffset>-114300</wp:posOffset>
                </wp:positionH>
                <wp:positionV relativeFrom="paragraph">
                  <wp:posOffset>-255270</wp:posOffset>
                </wp:positionV>
                <wp:extent cx="4876800" cy="23717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3EA89" w14:textId="5132B8AE" w:rsidR="00362FD2" w:rsidRDefault="00362FD2" w:rsidP="00362FD2">
                            <w:pPr>
                              <w:jc w:val="center"/>
                            </w:pPr>
                            <w:r w:rsidRPr="00362FD2">
                              <w:rPr>
                                <w:b/>
                              </w:rPr>
                              <w:t>Camp Sundown and the XP Society: 2</w:t>
                            </w:r>
                            <w:r w:rsidR="00D27443">
                              <w:rPr>
                                <w:b/>
                              </w:rPr>
                              <w:t>6</w:t>
                            </w:r>
                            <w:r w:rsidRPr="00362FD2">
                              <w:rPr>
                                <w:b/>
                              </w:rPr>
                              <w:t xml:space="preserve"> Years and growing</w:t>
                            </w:r>
                            <w:r w:rsidRPr="00362FD2">
                              <w:t>!</w:t>
                            </w:r>
                          </w:p>
                          <w:p w14:paraId="76893081" w14:textId="77777777" w:rsidR="00362FD2" w:rsidRDefault="00362FD2" w:rsidP="00362FD2">
                            <w:r w:rsidRPr="00362FD2">
                              <w:t>In 1995, Dan and Caren Mahar, the parents of Katie just diagnosed with XP, founded the XP Society to provide education about this disorder, promote research for a cure, and help families to learn to live with XP and related conditions.  In 1996,</w:t>
                            </w:r>
                            <w:r>
                              <w:t xml:space="preserve"> </w:t>
                            </w:r>
                            <w:r w:rsidRPr="00362FD2">
                              <w:t>Camp Sundown was born as the major vehicle to accomplish all aspects of the mission aimed at bettering the</w:t>
                            </w:r>
                            <w:r>
                              <w:t xml:space="preserve"> quality of life for people with XP and other related UV-sensitivity diseases. </w:t>
                            </w:r>
                          </w:p>
                          <w:p w14:paraId="0816C18C" w14:textId="3E3C74B4" w:rsidR="00362FD2" w:rsidRDefault="00362FD2" w:rsidP="00362FD2">
                            <w:r>
                              <w:t>We very much appreciate all the support and gifts of time, talent and money that have allowed Camp Sundown and the XP Society to flourish and</w:t>
                            </w:r>
                            <w:r w:rsidR="009D4C7D">
                              <w:t xml:space="preserve"> continue to</w:t>
                            </w:r>
                            <w:r>
                              <w:t xml:space="preserve"> do what we have set out to do.  Please feel free to visit our webpage (www.xps.org) for more information. Thank you and Happy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C39F" id="Text Box 3" o:spid="_x0000_s1029" type="#_x0000_t202" style="position:absolute;left:0;text-align:left;margin-left:-9pt;margin-top:-20.1pt;width:384pt;height:18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" fillcolor="white [3201]" strokeweight=".5pt">
                <v:textbox>
                  <w:txbxContent>
                    <w:p w14:paraId="0643EA89" w14:textId="5132B8AE" w:rsidR="00362FD2" w:rsidRDefault="00362FD2" w:rsidP="00362FD2">
                      <w:pPr>
                        <w:jc w:val="center"/>
                      </w:pPr>
                      <w:r w:rsidRPr="00362FD2">
                        <w:rPr>
                          <w:b/>
                        </w:rPr>
                        <w:t>Camp Sundown and the XP Society: 2</w:t>
                      </w:r>
                      <w:r w:rsidR="00D27443">
                        <w:rPr>
                          <w:b/>
                        </w:rPr>
                        <w:t>6</w:t>
                      </w:r>
                      <w:r w:rsidRPr="00362FD2">
                        <w:rPr>
                          <w:b/>
                        </w:rPr>
                        <w:t xml:space="preserve"> Years and growing</w:t>
                      </w:r>
                      <w:r w:rsidRPr="00362FD2">
                        <w:t>!</w:t>
                      </w:r>
                    </w:p>
                    <w:p w14:paraId="76893081" w14:textId="77777777" w:rsidR="00362FD2" w:rsidRDefault="00362FD2" w:rsidP="00362FD2">
                      <w:r w:rsidRPr="00362FD2">
                        <w:t>In 1995, Dan and Caren Mahar, the parents of Katie just diagnosed with XP, founded the XP Society to provide education about this disorder, promote research for a cure, and help families to learn to live with XP and related conditions.  In 1996,</w:t>
                      </w:r>
                      <w:r>
                        <w:t xml:space="preserve"> </w:t>
                      </w:r>
                      <w:r w:rsidRPr="00362FD2">
                        <w:t>Camp Sundown was born as the major vehicle to accomplish all aspects of the mission aimed at bettering the</w:t>
                      </w:r>
                      <w:r>
                        <w:t xml:space="preserve"> quality of life for people with XP and other related UV-sensitivity diseases. </w:t>
                      </w:r>
                    </w:p>
                    <w:p w14:paraId="0816C18C" w14:textId="3E3C74B4" w:rsidR="00362FD2" w:rsidRDefault="00362FD2" w:rsidP="00362FD2">
                      <w:r>
                        <w:t>We very much appreciate all the support and gifts of time, talent and money that have allowed Camp Sundown and the XP Society to flourish and</w:t>
                      </w:r>
                      <w:r w:rsidR="009D4C7D">
                        <w:t xml:space="preserve"> continue to</w:t>
                      </w:r>
                      <w:r>
                        <w:t xml:space="preserve"> do what we have set out to do.  Please feel free to visit our webpage (www.xps.org) for more information. Thank you and Happy Holidays!</w:t>
                      </w:r>
                    </w:p>
                  </w:txbxContent>
                </v:textbox>
              </v:shape>
            </w:pict>
          </mc:Fallback>
        </mc:AlternateContent>
      </w:r>
      <w:r w:rsidR="008956E6" w:rsidRPr="00103B51">
        <w:rPr>
          <w:rFonts w:ascii="Arial" w:hAnsi="Arial" w:cs="Arial"/>
          <w:b/>
          <w:noProof/>
          <w:color w:val="391A0B" w:themeColor="text2"/>
          <w:sz w:val="24"/>
          <w:szCs w:val="24"/>
          <w:lang w:eastAsia="zh-CN"/>
        </w:rPr>
        <mc:AlternateContent>
          <mc:Choice Requires="wps">
            <w:drawing>
              <wp:anchor distT="182880" distB="182880" distL="274320" distR="274320" simplePos="0" relativeHeight="251664384" behindDoc="0" locked="0" layoutInCell="1" allowOverlap="0" wp14:anchorId="6833263C" wp14:editId="7144E75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858000" cy="4572000"/>
                <wp:effectExtent l="0" t="0" r="0" b="0"/>
                <wp:wrapTopAndBottom/>
                <wp:docPr id="2" name="Text Box 2" descr="Mailer layout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4635D" w14:textId="77777777" w:rsidR="00F9187C" w:rsidRDefault="00F9187C" w:rsidP="00F9187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94A38D" w14:textId="77777777" w:rsidR="00F9187C" w:rsidRDefault="00F9187C" w:rsidP="00F9187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F533DF9" w14:textId="77777777" w:rsidR="00F9187C" w:rsidRPr="00F9187C" w:rsidRDefault="00F9187C" w:rsidP="00F9187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18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XP SOCIETY</w:t>
                            </w:r>
                          </w:p>
                          <w:p w14:paraId="677D6CEB" w14:textId="77777777" w:rsidR="00F9187C" w:rsidRPr="00F9187C" w:rsidRDefault="00F9187C" w:rsidP="00F9187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18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437 Snydertown Rd</w:t>
                            </w:r>
                          </w:p>
                          <w:p w14:paraId="51C87020" w14:textId="77777777" w:rsidR="00F9187C" w:rsidRPr="00F9187C" w:rsidRDefault="00F9187C" w:rsidP="00F9187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18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Craryville, NY 12521</w:t>
                            </w:r>
                          </w:p>
                          <w:p w14:paraId="11826607" w14:textId="77777777" w:rsidR="00A82319" w:rsidRDefault="00F9187C" w:rsidP="00F9187C">
                            <w:pPr>
                              <w:spacing w:line="240" w:lineRule="auto"/>
                            </w:pPr>
                            <w:r w:rsidRPr="00F918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www.xps.org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263C" id="Text Box 2" o:spid="_x0000_s1030" type="#_x0000_t202" alt="Mailer layout text box" style="position:absolute;left:0;text-align:left;margin-left:0;margin-top:0;width:540pt;height:5in;z-index:251664384;visibility:visible;mso-wrap-style:square;mso-width-percent:1000;mso-height-percent:0;mso-wrap-distance-left:21.6pt;mso-wrap-distance-top:14.4pt;mso-wrap-distance-right:21.6pt;mso-wrap-distance-bottom:14.4pt;mso-position-horizontal:left;mso-position-horizontal-relative:margin;mso-position-vertical:bottom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" o:allowoverlap="f" filled="f" stroked="f" strokeweight=".5pt">
                <v:textbox inset="0,0,0,0">
                  <w:txbxContent>
                    <w:p w14:paraId="1CF4635D" w14:textId="77777777" w:rsidR="00F9187C" w:rsidRDefault="00F9187C" w:rsidP="00F9187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694A38D" w14:textId="77777777" w:rsidR="00F9187C" w:rsidRDefault="00F9187C" w:rsidP="00F9187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F533DF9" w14:textId="77777777" w:rsidR="00F9187C" w:rsidRPr="00F9187C" w:rsidRDefault="00F9187C" w:rsidP="00F9187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18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XP SOCIETY</w:t>
                      </w:r>
                    </w:p>
                    <w:p w14:paraId="677D6CEB" w14:textId="77777777" w:rsidR="00F9187C" w:rsidRPr="00F9187C" w:rsidRDefault="00F9187C" w:rsidP="00F9187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18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437 Snydertown Rd</w:t>
                      </w:r>
                    </w:p>
                    <w:p w14:paraId="51C87020" w14:textId="77777777" w:rsidR="00F9187C" w:rsidRPr="00F9187C" w:rsidRDefault="00F9187C" w:rsidP="00F9187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18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Craryville, NY 12521</w:t>
                      </w:r>
                    </w:p>
                    <w:p w14:paraId="11826607" w14:textId="77777777" w:rsidR="00A82319" w:rsidRDefault="00F9187C" w:rsidP="00F9187C">
                      <w:pPr>
                        <w:spacing w:line="240" w:lineRule="auto"/>
                      </w:pPr>
                      <w:r w:rsidRPr="00F918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www.xps.org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637A6D" w:rsidRPr="00637A6D">
        <w:rPr>
          <w:rFonts w:ascii="Arial" w:hAnsi="Arial" w:cs="Arial"/>
          <w:b/>
          <w:color w:val="391A0B" w:themeColor="text2"/>
          <w:sz w:val="24"/>
          <w:szCs w:val="24"/>
        </w:rPr>
        <w:t xml:space="preserve"> </w:t>
      </w:r>
      <w:r w:rsidR="0011082F">
        <w:rPr>
          <w:noProof/>
          <w:lang w:eastAsia="zh-CN"/>
        </w:rPr>
        <w:drawing>
          <wp:inline distT="0" distB="0" distL="0" distR="0" wp14:anchorId="467F515E" wp14:editId="1D6159B1">
            <wp:extent cx="1476375" cy="1362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75" cy="135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D46B7" w14:textId="77777777" w:rsidR="001859E8" w:rsidRDefault="001859E8" w:rsidP="00BB1E34">
      <w:pPr>
        <w:rPr>
          <w:rFonts w:ascii="Brush Script Std" w:hAnsi="Brush Script Std"/>
          <w:noProof/>
          <w:sz w:val="36"/>
          <w:szCs w:val="36"/>
        </w:rPr>
      </w:pPr>
    </w:p>
    <w:p w14:paraId="119246A6" w14:textId="693D0DB5" w:rsidR="00F9187C" w:rsidRDefault="00AF24ED" w:rsidP="00BB1E34">
      <w:pPr>
        <w:rPr>
          <w:rFonts w:ascii="Brush Script Std" w:hAnsi="Brush Script Std"/>
          <w:noProof/>
          <w:sz w:val="36"/>
          <w:szCs w:val="36"/>
        </w:rPr>
      </w:pPr>
      <w:r>
        <w:rPr>
          <w:rFonts w:ascii="Brush Script Std" w:hAnsi="Brush Script Std"/>
          <w:noProof/>
          <w:sz w:val="36"/>
          <w:szCs w:val="36"/>
        </w:rPr>
        <w:t xml:space="preserve">                 </w:t>
      </w:r>
      <w:r w:rsidR="0011082F" w:rsidRPr="0011082F">
        <w:rPr>
          <w:rFonts w:ascii="Brush Script Std" w:hAnsi="Brush Script Std"/>
          <w:noProof/>
          <w:sz w:val="36"/>
          <w:szCs w:val="36"/>
        </w:rPr>
        <w:t>Let your holiday Gifts do Double Duty!</w:t>
      </w:r>
    </w:p>
    <w:p w14:paraId="7C515635" w14:textId="0F8C4ABE" w:rsidR="0011082F" w:rsidRDefault="0011082F" w:rsidP="001108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Do your shopping through AmazonSmile and choose our Craryville, NY Xeroderma Pigmentosum Society as your charity</w:t>
      </w:r>
    </w:p>
    <w:p w14:paraId="08110D7C" w14:textId="4AFA69E7" w:rsidR="0011082F" w:rsidRDefault="0011082F" w:rsidP="001108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Sponsor a camper family for 202</w:t>
      </w:r>
      <w:r w:rsidR="00D27443">
        <w:rPr>
          <w:rFonts w:ascii="Times New Roman" w:hAnsi="Times New Roman" w:cs="Times New Roman"/>
          <w:noProof/>
          <w:sz w:val="24"/>
          <w:szCs w:val="24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for $500</w:t>
      </w:r>
    </w:p>
    <w:p w14:paraId="678E3806" w14:textId="5E01D230" w:rsidR="0011082F" w:rsidRDefault="001859E8" w:rsidP="001108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Honor a loved one living or deceased with a gift in their name</w:t>
      </w:r>
    </w:p>
    <w:p w14:paraId="0E8C93F0" w14:textId="4088452F" w:rsidR="00F9187C" w:rsidRPr="00BA2DCE" w:rsidRDefault="001859E8" w:rsidP="00F918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color w:val="auto"/>
          <w:kern w:val="0"/>
          <w14:ligatures w14:val="none"/>
        </w:rPr>
        <w:t xml:space="preserve">See if your employer matches gifts. If you </w:t>
      </w:r>
      <w:proofErr w:type="gramStart"/>
      <w:r>
        <w:rPr>
          <w:color w:val="auto"/>
          <w:kern w:val="0"/>
          <w14:ligatures w14:val="none"/>
        </w:rPr>
        <w:t>make a donation</w:t>
      </w:r>
      <w:proofErr w:type="gramEnd"/>
      <w:r>
        <w:rPr>
          <w:color w:val="auto"/>
          <w:kern w:val="0"/>
          <w14:ligatures w14:val="none"/>
        </w:rPr>
        <w:t xml:space="preserve"> to Camp Sundown, their match doubles your gift</w:t>
      </w:r>
    </w:p>
    <w:p w14:paraId="42141B2E" w14:textId="7AB3D414" w:rsidR="00F9187C" w:rsidRDefault="00F9187C" w:rsidP="00F9187C"/>
    <w:p w14:paraId="18638802" w14:textId="42D62551" w:rsidR="00F9187C" w:rsidRDefault="00F9187C" w:rsidP="00F9187C"/>
    <w:p w14:paraId="3D657577" w14:textId="77777777" w:rsidR="00F9187C" w:rsidRPr="004C6B39" w:rsidRDefault="00F9187C" w:rsidP="00F9187C"/>
    <w:sectPr w:rsidR="00F9187C" w:rsidRPr="004C6B39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178A3" w14:textId="77777777" w:rsidR="00F61A36" w:rsidRDefault="00F61A36">
      <w:pPr>
        <w:spacing w:after="0" w:line="240" w:lineRule="auto"/>
      </w:pPr>
      <w:r>
        <w:separator/>
      </w:r>
    </w:p>
  </w:endnote>
  <w:endnote w:type="continuationSeparator" w:id="0">
    <w:p w14:paraId="3FD07B9D" w14:textId="77777777" w:rsidR="00F61A36" w:rsidRDefault="00F61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335D9" w14:textId="77777777" w:rsidR="00F61A36" w:rsidRDefault="00F61A36">
      <w:pPr>
        <w:spacing w:after="0" w:line="240" w:lineRule="auto"/>
      </w:pPr>
      <w:r>
        <w:separator/>
      </w:r>
    </w:p>
  </w:footnote>
  <w:footnote w:type="continuationSeparator" w:id="0">
    <w:p w14:paraId="123D31B8" w14:textId="77777777" w:rsidR="00F61A36" w:rsidRDefault="00F61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3D68"/>
    <w:multiLevelType w:val="hybridMultilevel"/>
    <w:tmpl w:val="195C3D22"/>
    <w:lvl w:ilvl="0" w:tplc="63BA35AA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09A5"/>
    <w:multiLevelType w:val="hybridMultilevel"/>
    <w:tmpl w:val="2C24CC14"/>
    <w:lvl w:ilvl="0" w:tplc="ACB2AA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6C39"/>
    <w:rsid w:val="000119EC"/>
    <w:rsid w:val="00017429"/>
    <w:rsid w:val="00025433"/>
    <w:rsid w:val="000374F5"/>
    <w:rsid w:val="000511E6"/>
    <w:rsid w:val="00065F56"/>
    <w:rsid w:val="0008180B"/>
    <w:rsid w:val="000A207C"/>
    <w:rsid w:val="000D6C39"/>
    <w:rsid w:val="00103B51"/>
    <w:rsid w:val="0010793A"/>
    <w:rsid w:val="0011082F"/>
    <w:rsid w:val="00110F07"/>
    <w:rsid w:val="001208BC"/>
    <w:rsid w:val="0013392B"/>
    <w:rsid w:val="00136B48"/>
    <w:rsid w:val="0017714B"/>
    <w:rsid w:val="00177819"/>
    <w:rsid w:val="001859E8"/>
    <w:rsid w:val="001B24E2"/>
    <w:rsid w:val="001C1930"/>
    <w:rsid w:val="001D20C2"/>
    <w:rsid w:val="001D2B3A"/>
    <w:rsid w:val="001E3F2B"/>
    <w:rsid w:val="001E528E"/>
    <w:rsid w:val="001F42B5"/>
    <w:rsid w:val="001F540B"/>
    <w:rsid w:val="0020128D"/>
    <w:rsid w:val="00226F99"/>
    <w:rsid w:val="0024351B"/>
    <w:rsid w:val="00262DA7"/>
    <w:rsid w:val="00274C41"/>
    <w:rsid w:val="00281359"/>
    <w:rsid w:val="002E36FF"/>
    <w:rsid w:val="0032118D"/>
    <w:rsid w:val="003318B0"/>
    <w:rsid w:val="0033280A"/>
    <w:rsid w:val="00352D40"/>
    <w:rsid w:val="00357BAF"/>
    <w:rsid w:val="00362FD2"/>
    <w:rsid w:val="00383587"/>
    <w:rsid w:val="00385AE4"/>
    <w:rsid w:val="003D7461"/>
    <w:rsid w:val="004053F8"/>
    <w:rsid w:val="00413A17"/>
    <w:rsid w:val="00420195"/>
    <w:rsid w:val="004354B3"/>
    <w:rsid w:val="00435C52"/>
    <w:rsid w:val="00436C6D"/>
    <w:rsid w:val="00451128"/>
    <w:rsid w:val="004712B4"/>
    <w:rsid w:val="00474B93"/>
    <w:rsid w:val="00492893"/>
    <w:rsid w:val="004C6B39"/>
    <w:rsid w:val="004D2DAB"/>
    <w:rsid w:val="004E5790"/>
    <w:rsid w:val="00515E99"/>
    <w:rsid w:val="0058068B"/>
    <w:rsid w:val="00585F8D"/>
    <w:rsid w:val="005868FE"/>
    <w:rsid w:val="005A196E"/>
    <w:rsid w:val="005B28B9"/>
    <w:rsid w:val="005B7A0C"/>
    <w:rsid w:val="005D76D6"/>
    <w:rsid w:val="005E14BB"/>
    <w:rsid w:val="005E1E1F"/>
    <w:rsid w:val="005E3529"/>
    <w:rsid w:val="005F6F83"/>
    <w:rsid w:val="005F7929"/>
    <w:rsid w:val="00615D90"/>
    <w:rsid w:val="00624EC7"/>
    <w:rsid w:val="00633FA8"/>
    <w:rsid w:val="00637A6D"/>
    <w:rsid w:val="0064408E"/>
    <w:rsid w:val="00644971"/>
    <w:rsid w:val="00686988"/>
    <w:rsid w:val="006936C3"/>
    <w:rsid w:val="006A1EA4"/>
    <w:rsid w:val="006B0B8E"/>
    <w:rsid w:val="006F4D79"/>
    <w:rsid w:val="007238CC"/>
    <w:rsid w:val="00743DED"/>
    <w:rsid w:val="00773CA5"/>
    <w:rsid w:val="00786EF0"/>
    <w:rsid w:val="00790B38"/>
    <w:rsid w:val="00797D9A"/>
    <w:rsid w:val="007D2A7F"/>
    <w:rsid w:val="007E4DF5"/>
    <w:rsid w:val="0081194E"/>
    <w:rsid w:val="008743F1"/>
    <w:rsid w:val="00892242"/>
    <w:rsid w:val="008956E6"/>
    <w:rsid w:val="00895DFF"/>
    <w:rsid w:val="008B311E"/>
    <w:rsid w:val="008E22F1"/>
    <w:rsid w:val="0090758B"/>
    <w:rsid w:val="00914AAA"/>
    <w:rsid w:val="00973E97"/>
    <w:rsid w:val="009B3CD9"/>
    <w:rsid w:val="009B7232"/>
    <w:rsid w:val="009D1849"/>
    <w:rsid w:val="009D4C7D"/>
    <w:rsid w:val="00A0244A"/>
    <w:rsid w:val="00A15F3A"/>
    <w:rsid w:val="00A20D55"/>
    <w:rsid w:val="00A2632C"/>
    <w:rsid w:val="00A35078"/>
    <w:rsid w:val="00A41EBF"/>
    <w:rsid w:val="00A53BFA"/>
    <w:rsid w:val="00A80B68"/>
    <w:rsid w:val="00A82319"/>
    <w:rsid w:val="00AF24ED"/>
    <w:rsid w:val="00AF5D90"/>
    <w:rsid w:val="00B112DD"/>
    <w:rsid w:val="00B1677B"/>
    <w:rsid w:val="00B55135"/>
    <w:rsid w:val="00B721C7"/>
    <w:rsid w:val="00BA100E"/>
    <w:rsid w:val="00BA2DCE"/>
    <w:rsid w:val="00BA7196"/>
    <w:rsid w:val="00BB1E34"/>
    <w:rsid w:val="00BC1759"/>
    <w:rsid w:val="00BC7E2D"/>
    <w:rsid w:val="00BD77EC"/>
    <w:rsid w:val="00C0143E"/>
    <w:rsid w:val="00C37686"/>
    <w:rsid w:val="00C52964"/>
    <w:rsid w:val="00C855BB"/>
    <w:rsid w:val="00C915F8"/>
    <w:rsid w:val="00CB0304"/>
    <w:rsid w:val="00CD3CE9"/>
    <w:rsid w:val="00D02E5F"/>
    <w:rsid w:val="00D1119E"/>
    <w:rsid w:val="00D27443"/>
    <w:rsid w:val="00D458DD"/>
    <w:rsid w:val="00D63427"/>
    <w:rsid w:val="00D72104"/>
    <w:rsid w:val="00D810AD"/>
    <w:rsid w:val="00D828D5"/>
    <w:rsid w:val="00D82C04"/>
    <w:rsid w:val="00D83DCC"/>
    <w:rsid w:val="00D92E8A"/>
    <w:rsid w:val="00DA24BB"/>
    <w:rsid w:val="00DA5D5A"/>
    <w:rsid w:val="00DB1636"/>
    <w:rsid w:val="00DE1388"/>
    <w:rsid w:val="00DF4799"/>
    <w:rsid w:val="00E275FE"/>
    <w:rsid w:val="00E37A64"/>
    <w:rsid w:val="00E433EE"/>
    <w:rsid w:val="00E46DC7"/>
    <w:rsid w:val="00E7112B"/>
    <w:rsid w:val="00E85ED6"/>
    <w:rsid w:val="00EB254E"/>
    <w:rsid w:val="00ED0808"/>
    <w:rsid w:val="00F0257E"/>
    <w:rsid w:val="00F05D70"/>
    <w:rsid w:val="00F200EE"/>
    <w:rsid w:val="00F21A37"/>
    <w:rsid w:val="00F33D55"/>
    <w:rsid w:val="00F60DFB"/>
    <w:rsid w:val="00F61A36"/>
    <w:rsid w:val="00F9187C"/>
    <w:rsid w:val="00F9631D"/>
    <w:rsid w:val="00FA5CE1"/>
    <w:rsid w:val="00FB2457"/>
    <w:rsid w:val="00FC27C7"/>
    <w:rsid w:val="00FD509A"/>
    <w:rsid w:val="00FF1695"/>
    <w:rsid w:val="00FF207D"/>
    <w:rsid w:val="00FF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BAF300"/>
  <w15:docId w15:val="{F98EF434-5BEE-4B1C-BF62-E98A503C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BB1E34"/>
    <w:rPr>
      <w:color w:val="3E84A3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6B48"/>
    <w:rPr>
      <w:i/>
      <w:iCs/>
    </w:rPr>
  </w:style>
  <w:style w:type="character" w:styleId="Strong">
    <w:name w:val="Strong"/>
    <w:basedOn w:val="DefaultParagraphFont"/>
    <w:uiPriority w:val="22"/>
    <w:qFormat/>
    <w:rsid w:val="00136B48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FF312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5F5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0A207C"/>
    <w:pPr>
      <w:spacing w:after="0" w:line="240" w:lineRule="auto"/>
    </w:pPr>
    <w:rPr>
      <w:rFonts w:eastAsiaTheme="minorEastAsia"/>
      <w:color w:val="auto"/>
      <w:kern w:val="0"/>
      <w:sz w:val="22"/>
      <w:szCs w:val="22"/>
      <w:lang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A207C"/>
    <w:rPr>
      <w:rFonts w:eastAsiaTheme="minorEastAsia"/>
      <w:color w:val="auto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3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xps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xps.or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tf03200096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437 Snydertown Rd
Craryville, NY 12521
www.xps.org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tf03200096</Template>
  <TotalTime>15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 Society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Mahar, Caren (OCFS)</cp:lastModifiedBy>
  <cp:revision>7</cp:revision>
  <cp:lastPrinted>2021-11-28T22:54:00Z</cp:lastPrinted>
  <dcterms:created xsi:type="dcterms:W3CDTF">2021-11-28T22:35:00Z</dcterms:created>
  <dcterms:modified xsi:type="dcterms:W3CDTF">2021-12-12T16:09:00Z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